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3C3" w:rsidRDefault="00C56CB0" w:rsidP="007B1CBA">
      <w:pPr>
        <w:pStyle w:val="Heading1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-3362325</wp:posOffset>
            </wp:positionV>
            <wp:extent cx="1695450" cy="1711325"/>
            <wp:effectExtent l="19050" t="19050" r="0" b="60325"/>
            <wp:wrapNone/>
            <wp:docPr id="3" name="Picture 2" descr="http://highlandjr.spps.org/uploads/21cclc_log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ighlandjr.spps.org/uploads/21cclc_logo_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115149">
                      <a:off x="0" y="0"/>
                      <a:ext cx="1695450" cy="171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-704850</wp:posOffset>
                </wp:positionV>
                <wp:extent cx="6696075" cy="6581775"/>
                <wp:effectExtent l="0" t="0" r="0" b="952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658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63C3" w:rsidRPr="00FD3797" w:rsidRDefault="00FD3797" w:rsidP="00A6276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0000CC"/>
                                <w:sz w:val="36"/>
                                <w:szCs w:val="36"/>
                              </w:rPr>
                            </w:pPr>
                            <w:r w:rsidRPr="00FD3797">
                              <w:rPr>
                                <w:rFonts w:ascii="Arial Black" w:hAnsi="Arial Black"/>
                                <w:b/>
                                <w:i/>
                                <w:color w:val="0000CC"/>
                                <w:sz w:val="36"/>
                                <w:szCs w:val="36"/>
                              </w:rPr>
                              <w:t>Hiawassee Elementary School</w:t>
                            </w:r>
                          </w:p>
                          <w:p w:rsidR="00CA63C3" w:rsidRPr="00F84985" w:rsidRDefault="00CA63C3" w:rsidP="00A6276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CC"/>
                                <w:sz w:val="36"/>
                                <w:szCs w:val="36"/>
                              </w:rPr>
                            </w:pPr>
                            <w:r w:rsidRPr="00F84985">
                              <w:rPr>
                                <w:rFonts w:ascii="Arial Black" w:hAnsi="Arial Black"/>
                                <w:color w:val="0000CC"/>
                                <w:sz w:val="36"/>
                                <w:szCs w:val="36"/>
                              </w:rPr>
                              <w:t>ACADEMIC ASSISTANCE &amp; ENRICHMENT</w:t>
                            </w:r>
                          </w:p>
                          <w:p w:rsidR="00363D93" w:rsidRDefault="00CA63C3" w:rsidP="00A62761">
                            <w:pPr>
                              <w:jc w:val="center"/>
                              <w:rPr>
                                <w:color w:val="0000CC"/>
                                <w:sz w:val="48"/>
                                <w:szCs w:val="48"/>
                              </w:rPr>
                            </w:pPr>
                            <w:r w:rsidRPr="00F73F52">
                              <w:rPr>
                                <w:color w:val="0000CC"/>
                                <w:sz w:val="48"/>
                                <w:szCs w:val="48"/>
                              </w:rPr>
                              <w:sym w:font="Wingdings" w:char="F0AB"/>
                            </w:r>
                            <w:r w:rsidR="00363D93">
                              <w:rPr>
                                <w:rFonts w:ascii="Arial Black" w:hAnsi="Arial Black"/>
                                <w:color w:val="0000CC"/>
                                <w:sz w:val="40"/>
                                <w:szCs w:val="40"/>
                              </w:rPr>
                              <w:t xml:space="preserve">M, T, </w:t>
                            </w:r>
                            <w:r w:rsidR="00E90F55">
                              <w:rPr>
                                <w:rFonts w:ascii="Arial Black" w:hAnsi="Arial Black"/>
                                <w:color w:val="0000CC"/>
                                <w:sz w:val="40"/>
                                <w:szCs w:val="40"/>
                              </w:rPr>
                              <w:t xml:space="preserve">W, </w:t>
                            </w:r>
                            <w:r w:rsidR="00363D93">
                              <w:rPr>
                                <w:rFonts w:ascii="Arial Black" w:hAnsi="Arial Black"/>
                                <w:color w:val="0000CC"/>
                                <w:sz w:val="40"/>
                                <w:szCs w:val="40"/>
                              </w:rPr>
                              <w:t>Th, &amp; F</w:t>
                            </w:r>
                            <w:r w:rsidR="00E90F55">
                              <w:rPr>
                                <w:rFonts w:ascii="Arial Black" w:hAnsi="Arial Black"/>
                                <w:color w:val="0000CC"/>
                                <w:sz w:val="40"/>
                                <w:szCs w:val="40"/>
                              </w:rPr>
                              <w:t xml:space="preserve"> until 5:45</w:t>
                            </w:r>
                            <w:r w:rsidR="00B15E90">
                              <w:rPr>
                                <w:rFonts w:ascii="Arial Black" w:hAnsi="Arial Black"/>
                                <w:color w:val="0000CC"/>
                                <w:sz w:val="40"/>
                                <w:szCs w:val="40"/>
                              </w:rPr>
                              <w:t xml:space="preserve"> pm</w:t>
                            </w:r>
                            <w:r w:rsidRPr="00F84985">
                              <w:rPr>
                                <w:color w:val="0000CC"/>
                                <w:sz w:val="48"/>
                                <w:szCs w:val="48"/>
                              </w:rPr>
                              <w:sym w:font="Wingdings" w:char="F0AB"/>
                            </w:r>
                          </w:p>
                          <w:p w:rsidR="00CA63C3" w:rsidRDefault="00CA63C3"/>
                          <w:p w:rsidR="00CA63C3" w:rsidRPr="00F84985" w:rsidRDefault="00CA63C3" w:rsidP="00F849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0000CC"/>
                                <w:sz w:val="27"/>
                                <w:szCs w:val="28"/>
                              </w:rPr>
                            </w:pPr>
                            <w:r w:rsidRPr="00F84985">
                              <w:rPr>
                                <w:rFonts w:ascii="Arial" w:hAnsi="Arial" w:cs="Arial"/>
                                <w:b/>
                                <w:color w:val="0000CC"/>
                                <w:sz w:val="27"/>
                                <w:szCs w:val="28"/>
                              </w:rPr>
                              <w:t>Second through Fifth Grade Students</w:t>
                            </w:r>
                          </w:p>
                          <w:p w:rsidR="00CA63C3" w:rsidRPr="00F84985" w:rsidRDefault="00CA63C3" w:rsidP="00F849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0000CC"/>
                                <w:sz w:val="27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CC"/>
                                <w:sz w:val="27"/>
                                <w:szCs w:val="28"/>
                              </w:rPr>
                              <w:t>F</w:t>
                            </w:r>
                            <w:r w:rsidRPr="00F84985">
                              <w:rPr>
                                <w:rFonts w:ascii="Arial" w:hAnsi="Arial" w:cs="Arial"/>
                                <w:b/>
                                <w:color w:val="0000CC"/>
                                <w:sz w:val="27"/>
                                <w:szCs w:val="28"/>
                              </w:rPr>
                              <w:t xml:space="preserve">ree Tutorial Services in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F84985">
                                  <w:rPr>
                                    <w:rFonts w:ascii="Arial" w:hAnsi="Arial" w:cs="Arial"/>
                                    <w:b/>
                                    <w:color w:val="0000CC"/>
                                    <w:sz w:val="27"/>
                                    <w:szCs w:val="28"/>
                                  </w:rPr>
                                  <w:t>Reading</w:t>
                                </w:r>
                              </w:smartTag>
                            </w:smartTag>
                            <w:r w:rsidRPr="00F84985">
                              <w:rPr>
                                <w:rFonts w:ascii="Arial" w:hAnsi="Arial" w:cs="Arial"/>
                                <w:b/>
                                <w:color w:val="0000CC"/>
                                <w:sz w:val="27"/>
                                <w:szCs w:val="28"/>
                              </w:rPr>
                              <w:t xml:space="preserve"> and Math from Certified Teachers</w:t>
                            </w:r>
                          </w:p>
                          <w:p w:rsidR="00CA63C3" w:rsidRPr="00F84985" w:rsidRDefault="00CA63C3" w:rsidP="00F849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0000CC"/>
                                <w:sz w:val="27"/>
                                <w:szCs w:val="28"/>
                              </w:rPr>
                            </w:pPr>
                            <w:r w:rsidRPr="00F84985">
                              <w:rPr>
                                <w:rFonts w:ascii="Arial" w:hAnsi="Arial" w:cs="Arial"/>
                                <w:b/>
                                <w:color w:val="0000CC"/>
                                <w:sz w:val="27"/>
                                <w:szCs w:val="28"/>
                              </w:rPr>
                              <w:t>Enjoy Enrichment Activities:</w:t>
                            </w:r>
                          </w:p>
                          <w:p w:rsidR="00C6603F" w:rsidRDefault="00C6603F" w:rsidP="00C6603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0000CC"/>
                                <w:sz w:val="27"/>
                                <w:szCs w:val="28"/>
                              </w:rPr>
                            </w:pPr>
                            <w:r w:rsidRPr="00F84985">
                              <w:rPr>
                                <w:rFonts w:ascii="Arial" w:hAnsi="Arial" w:cs="Arial"/>
                                <w:b/>
                                <w:color w:val="0000CC"/>
                                <w:sz w:val="27"/>
                                <w:szCs w:val="28"/>
                              </w:rPr>
                              <w:t>Computers</w:t>
                            </w:r>
                          </w:p>
                          <w:p w:rsidR="00C6603F" w:rsidRDefault="00E90F55" w:rsidP="00C6603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0000CC"/>
                                <w:sz w:val="27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CC"/>
                                <w:sz w:val="27"/>
                                <w:szCs w:val="28"/>
                              </w:rPr>
                              <w:t>Coding</w:t>
                            </w:r>
                          </w:p>
                          <w:p w:rsidR="00C6603F" w:rsidRDefault="00E90F55" w:rsidP="00C6603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0000CC"/>
                                <w:sz w:val="27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CC"/>
                                <w:sz w:val="27"/>
                                <w:szCs w:val="28"/>
                              </w:rPr>
                              <w:t>Sign Language</w:t>
                            </w:r>
                          </w:p>
                          <w:p w:rsidR="00C6603F" w:rsidRPr="00F84985" w:rsidRDefault="00B15E90" w:rsidP="00C6603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0000CC"/>
                                <w:sz w:val="27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CC"/>
                                <w:sz w:val="27"/>
                                <w:szCs w:val="28"/>
                              </w:rPr>
                              <w:t>Cultural Arts</w:t>
                            </w:r>
                          </w:p>
                          <w:p w:rsidR="00C6603F" w:rsidRPr="00F84985" w:rsidRDefault="00B15E90" w:rsidP="00C6603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0000CC"/>
                                <w:sz w:val="27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CC"/>
                                <w:sz w:val="27"/>
                                <w:szCs w:val="28"/>
                              </w:rPr>
                              <w:t>Physical Fitness/Nutrition</w:t>
                            </w:r>
                          </w:p>
                          <w:p w:rsidR="00C6603F" w:rsidRPr="00431EFD" w:rsidRDefault="00C6603F" w:rsidP="00C6603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0000CC"/>
                                <w:sz w:val="27"/>
                                <w:szCs w:val="28"/>
                              </w:rPr>
                            </w:pPr>
                            <w:r w:rsidRPr="00F84985">
                              <w:rPr>
                                <w:rFonts w:ascii="Arial" w:hAnsi="Arial" w:cs="Arial"/>
                                <w:b/>
                                <w:color w:val="0000CC"/>
                                <w:sz w:val="27"/>
                                <w:szCs w:val="28"/>
                              </w:rPr>
                              <w:t xml:space="preserve">Hands on Science </w:t>
                            </w:r>
                            <w:r w:rsidRPr="00431EFD">
                              <w:rPr>
                                <w:rFonts w:ascii="Arial" w:hAnsi="Arial" w:cs="Arial"/>
                                <w:b/>
                                <w:color w:val="0000CC"/>
                                <w:sz w:val="27"/>
                                <w:szCs w:val="28"/>
                              </w:rPr>
                              <w:t>and More</w:t>
                            </w:r>
                          </w:p>
                          <w:p w:rsidR="00BC13C9" w:rsidRDefault="00BC13C9" w:rsidP="00632442">
                            <w:pPr>
                              <w:pStyle w:val="ListParagraph"/>
                              <w:tabs>
                                <w:tab w:val="left" w:pos="90"/>
                                <w:tab w:val="left" w:pos="1530"/>
                              </w:tabs>
                              <w:spacing w:line="276" w:lineRule="auto"/>
                              <w:ind w:left="0" w:right="165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0000CC"/>
                                <w:sz w:val="48"/>
                                <w:szCs w:val="48"/>
                              </w:rPr>
                            </w:pPr>
                          </w:p>
                          <w:p w:rsidR="00CA63C3" w:rsidRDefault="00CA63C3" w:rsidP="00632442">
                            <w:pPr>
                              <w:pStyle w:val="ListParagraph"/>
                              <w:tabs>
                                <w:tab w:val="left" w:pos="90"/>
                                <w:tab w:val="left" w:pos="1530"/>
                              </w:tabs>
                              <w:spacing w:line="276" w:lineRule="auto"/>
                              <w:ind w:left="0" w:right="165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0000CC"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bookmarkEnd w:id="0"/>
                            <w:r w:rsidRPr="00F84985">
                              <w:rPr>
                                <w:rFonts w:ascii="Arial Black" w:hAnsi="Arial Black" w:cs="Arial"/>
                                <w:b/>
                                <w:color w:val="0000CC"/>
                                <w:sz w:val="48"/>
                                <w:szCs w:val="48"/>
                              </w:rPr>
                              <w:t>REGISTER NOW!</w:t>
                            </w:r>
                          </w:p>
                          <w:p w:rsidR="00FA5E6D" w:rsidRPr="00FA5E6D" w:rsidRDefault="00E90F55" w:rsidP="00632442">
                            <w:pPr>
                              <w:pStyle w:val="ListParagraph"/>
                              <w:tabs>
                                <w:tab w:val="left" w:pos="90"/>
                                <w:tab w:val="left" w:pos="1530"/>
                              </w:tabs>
                              <w:spacing w:line="276" w:lineRule="auto"/>
                              <w:ind w:left="0" w:right="165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0000CC"/>
                                <w:sz w:val="28"/>
                                <w:szCs w:val="28"/>
                              </w:rPr>
                              <w:t>Kait Davis</w:t>
                            </w:r>
                            <w:r w:rsidR="00FA5E6D">
                              <w:rPr>
                                <w:rFonts w:ascii="Arial Black" w:hAnsi="Arial Black" w:cs="Arial"/>
                                <w:b/>
                                <w:color w:val="0000CC"/>
                                <w:sz w:val="28"/>
                                <w:szCs w:val="28"/>
                              </w:rPr>
                              <w:t xml:space="preserve"> 407-</w:t>
                            </w:r>
                            <w:r w:rsidR="00B15E90">
                              <w:rPr>
                                <w:rFonts w:ascii="Arial Black" w:hAnsi="Arial Black" w:cs="Arial"/>
                                <w:b/>
                                <w:color w:val="0000CC"/>
                                <w:sz w:val="28"/>
                                <w:szCs w:val="28"/>
                              </w:rPr>
                              <w:t>296-6410</w:t>
                            </w:r>
                            <w:r w:rsidR="00FA5E6D">
                              <w:rPr>
                                <w:rFonts w:ascii="Arial Black" w:hAnsi="Arial Black" w:cs="Arial"/>
                                <w:b/>
                                <w:color w:val="0000C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A63C3" w:rsidRPr="00F84985" w:rsidRDefault="00FA5E6D" w:rsidP="00F8498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:rsidR="00CA63C3" w:rsidRPr="00F73F52" w:rsidRDefault="00C56CB0" w:rsidP="00F73F52">
                            <w:pPr>
                              <w:rPr>
                                <w:rFonts w:ascii="Arial" w:hAnsi="Arial" w:cs="Arial"/>
                                <w:color w:val="0000C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>
                                  <wp:extent cx="695325" cy="676275"/>
                                  <wp:effectExtent l="0" t="0" r="9525" b="9525"/>
                                  <wp:docPr id="2" name="Picture 8" descr="https://encrypted-tbn0.gstatic.com/images?q=tbn:ANd9GcQ_RkCeP-SuixEFptRD8HPV5bdlcBfWKMm4_GRVsL7G4I7rbSZKFA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encrypted-tbn0.gstatic.com/images?q=tbn:ANd9GcQ_RkCeP-SuixEFptRD8HPV5bdlcBfWKMm4_GRVsL7G4I7rbSZKFA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1238250" cy="581025"/>
                                  <wp:effectExtent l="0" t="0" r="0" b="9525"/>
                                  <wp:docPr id="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1362075" cy="504825"/>
                                  <wp:effectExtent l="0" t="0" r="9525" b="9525"/>
                                  <wp:docPr id="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1695450" cy="581025"/>
                                  <wp:effectExtent l="0" t="0" r="0" b="9525"/>
                                  <wp:docPr id="8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5450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1285875" cy="600075"/>
                                  <wp:effectExtent l="0" t="0" r="9525" b="9525"/>
                                  <wp:docPr id="10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87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5pt;margin-top:-55.5pt;width:527.25pt;height:51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" filled="f" stroked="f">
                <v:textbox>
                  <w:txbxContent>
                    <w:p w:rsidR="00CA63C3" w:rsidRPr="00FD3797" w:rsidRDefault="00FD3797" w:rsidP="00A62761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0000CC"/>
                          <w:sz w:val="36"/>
                          <w:szCs w:val="36"/>
                        </w:rPr>
                      </w:pPr>
                      <w:r w:rsidRPr="00FD3797">
                        <w:rPr>
                          <w:rFonts w:ascii="Arial Black" w:hAnsi="Arial Black"/>
                          <w:b/>
                          <w:i/>
                          <w:color w:val="0000CC"/>
                          <w:sz w:val="36"/>
                          <w:szCs w:val="36"/>
                        </w:rPr>
                        <w:t>Hiawassee Elementary School</w:t>
                      </w:r>
                    </w:p>
                    <w:p w:rsidR="00CA63C3" w:rsidRPr="00F84985" w:rsidRDefault="00CA63C3" w:rsidP="00A62761">
                      <w:pPr>
                        <w:jc w:val="center"/>
                        <w:rPr>
                          <w:rFonts w:ascii="Arial Black" w:hAnsi="Arial Black"/>
                          <w:b/>
                          <w:color w:val="0000CC"/>
                          <w:sz w:val="36"/>
                          <w:szCs w:val="36"/>
                        </w:rPr>
                      </w:pPr>
                      <w:r w:rsidRPr="00F84985">
                        <w:rPr>
                          <w:rFonts w:ascii="Arial Black" w:hAnsi="Arial Black"/>
                          <w:color w:val="0000CC"/>
                          <w:sz w:val="36"/>
                          <w:szCs w:val="36"/>
                        </w:rPr>
                        <w:t>ACADEMIC ASSISTANCE &amp; ENRICHMENT</w:t>
                      </w:r>
                    </w:p>
                    <w:p w:rsidR="00363D93" w:rsidRDefault="00CA63C3" w:rsidP="00A62761">
                      <w:pPr>
                        <w:jc w:val="center"/>
                        <w:rPr>
                          <w:color w:val="0000CC"/>
                          <w:sz w:val="48"/>
                          <w:szCs w:val="48"/>
                        </w:rPr>
                      </w:pPr>
                      <w:r w:rsidRPr="00F73F52">
                        <w:rPr>
                          <w:color w:val="0000CC"/>
                          <w:sz w:val="48"/>
                          <w:szCs w:val="48"/>
                        </w:rPr>
                        <w:sym w:font="Wingdings" w:char="F0AB"/>
                      </w:r>
                      <w:r w:rsidR="00363D93">
                        <w:rPr>
                          <w:rFonts w:ascii="Arial Black" w:hAnsi="Arial Black"/>
                          <w:color w:val="0000CC"/>
                          <w:sz w:val="40"/>
                          <w:szCs w:val="40"/>
                        </w:rPr>
                        <w:t xml:space="preserve">M, T, </w:t>
                      </w:r>
                      <w:r w:rsidR="00E90F55">
                        <w:rPr>
                          <w:rFonts w:ascii="Arial Black" w:hAnsi="Arial Black"/>
                          <w:color w:val="0000CC"/>
                          <w:sz w:val="40"/>
                          <w:szCs w:val="40"/>
                        </w:rPr>
                        <w:t xml:space="preserve">W, </w:t>
                      </w:r>
                      <w:r w:rsidR="00363D93">
                        <w:rPr>
                          <w:rFonts w:ascii="Arial Black" w:hAnsi="Arial Black"/>
                          <w:color w:val="0000CC"/>
                          <w:sz w:val="40"/>
                          <w:szCs w:val="40"/>
                        </w:rPr>
                        <w:t>Th, &amp; F</w:t>
                      </w:r>
                      <w:r w:rsidR="00E90F55">
                        <w:rPr>
                          <w:rFonts w:ascii="Arial Black" w:hAnsi="Arial Black"/>
                          <w:color w:val="0000CC"/>
                          <w:sz w:val="40"/>
                          <w:szCs w:val="40"/>
                        </w:rPr>
                        <w:t xml:space="preserve"> until 5:45</w:t>
                      </w:r>
                      <w:r w:rsidR="00B15E90">
                        <w:rPr>
                          <w:rFonts w:ascii="Arial Black" w:hAnsi="Arial Black"/>
                          <w:color w:val="0000CC"/>
                          <w:sz w:val="40"/>
                          <w:szCs w:val="40"/>
                        </w:rPr>
                        <w:t xml:space="preserve"> pm</w:t>
                      </w:r>
                      <w:r w:rsidRPr="00F84985">
                        <w:rPr>
                          <w:color w:val="0000CC"/>
                          <w:sz w:val="48"/>
                          <w:szCs w:val="48"/>
                        </w:rPr>
                        <w:sym w:font="Wingdings" w:char="F0AB"/>
                      </w:r>
                    </w:p>
                    <w:p w:rsidR="00CA63C3" w:rsidRDefault="00CA63C3"/>
                    <w:p w:rsidR="00CA63C3" w:rsidRPr="00F84985" w:rsidRDefault="00CA63C3" w:rsidP="00F849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color w:val="0000CC"/>
                          <w:sz w:val="27"/>
                          <w:szCs w:val="28"/>
                        </w:rPr>
                      </w:pPr>
                      <w:r w:rsidRPr="00F84985">
                        <w:rPr>
                          <w:rFonts w:ascii="Arial" w:hAnsi="Arial" w:cs="Arial"/>
                          <w:b/>
                          <w:color w:val="0000CC"/>
                          <w:sz w:val="27"/>
                          <w:szCs w:val="28"/>
                        </w:rPr>
                        <w:t>Second through Fifth Grade Students</w:t>
                      </w:r>
                    </w:p>
                    <w:p w:rsidR="00CA63C3" w:rsidRPr="00F84985" w:rsidRDefault="00CA63C3" w:rsidP="00F849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color w:val="0000CC"/>
                          <w:sz w:val="27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CC"/>
                          <w:sz w:val="27"/>
                          <w:szCs w:val="28"/>
                        </w:rPr>
                        <w:t>F</w:t>
                      </w:r>
                      <w:r w:rsidRPr="00F84985">
                        <w:rPr>
                          <w:rFonts w:ascii="Arial" w:hAnsi="Arial" w:cs="Arial"/>
                          <w:b/>
                          <w:color w:val="0000CC"/>
                          <w:sz w:val="27"/>
                          <w:szCs w:val="28"/>
                        </w:rPr>
                        <w:t xml:space="preserve">ree Tutorial Services in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F84985">
                            <w:rPr>
                              <w:rFonts w:ascii="Arial" w:hAnsi="Arial" w:cs="Arial"/>
                              <w:b/>
                              <w:color w:val="0000CC"/>
                              <w:sz w:val="27"/>
                              <w:szCs w:val="28"/>
                            </w:rPr>
                            <w:t>Reading</w:t>
                          </w:r>
                        </w:smartTag>
                      </w:smartTag>
                      <w:r w:rsidRPr="00F84985">
                        <w:rPr>
                          <w:rFonts w:ascii="Arial" w:hAnsi="Arial" w:cs="Arial"/>
                          <w:b/>
                          <w:color w:val="0000CC"/>
                          <w:sz w:val="27"/>
                          <w:szCs w:val="28"/>
                        </w:rPr>
                        <w:t xml:space="preserve"> and Math from Certified Teachers</w:t>
                      </w:r>
                    </w:p>
                    <w:p w:rsidR="00CA63C3" w:rsidRPr="00F84985" w:rsidRDefault="00CA63C3" w:rsidP="00F849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color w:val="0000CC"/>
                          <w:sz w:val="27"/>
                          <w:szCs w:val="28"/>
                        </w:rPr>
                      </w:pPr>
                      <w:r w:rsidRPr="00F84985">
                        <w:rPr>
                          <w:rFonts w:ascii="Arial" w:hAnsi="Arial" w:cs="Arial"/>
                          <w:b/>
                          <w:color w:val="0000CC"/>
                          <w:sz w:val="27"/>
                          <w:szCs w:val="28"/>
                        </w:rPr>
                        <w:t>Enjoy Enrichment Activities:</w:t>
                      </w:r>
                    </w:p>
                    <w:p w:rsidR="00C6603F" w:rsidRDefault="00C6603F" w:rsidP="00C6603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color w:val="0000CC"/>
                          <w:sz w:val="27"/>
                          <w:szCs w:val="28"/>
                        </w:rPr>
                      </w:pPr>
                      <w:r w:rsidRPr="00F84985">
                        <w:rPr>
                          <w:rFonts w:ascii="Arial" w:hAnsi="Arial" w:cs="Arial"/>
                          <w:b/>
                          <w:color w:val="0000CC"/>
                          <w:sz w:val="27"/>
                          <w:szCs w:val="28"/>
                        </w:rPr>
                        <w:t>Computers</w:t>
                      </w:r>
                    </w:p>
                    <w:p w:rsidR="00C6603F" w:rsidRDefault="00E90F55" w:rsidP="00C6603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color w:val="0000CC"/>
                          <w:sz w:val="27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CC"/>
                          <w:sz w:val="27"/>
                          <w:szCs w:val="28"/>
                        </w:rPr>
                        <w:t>Coding</w:t>
                      </w:r>
                    </w:p>
                    <w:p w:rsidR="00C6603F" w:rsidRDefault="00E90F55" w:rsidP="00C6603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color w:val="0000CC"/>
                          <w:sz w:val="27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CC"/>
                          <w:sz w:val="27"/>
                          <w:szCs w:val="28"/>
                        </w:rPr>
                        <w:t>Sign Language</w:t>
                      </w:r>
                    </w:p>
                    <w:p w:rsidR="00C6603F" w:rsidRPr="00F84985" w:rsidRDefault="00B15E90" w:rsidP="00C6603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color w:val="0000CC"/>
                          <w:sz w:val="27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CC"/>
                          <w:sz w:val="27"/>
                          <w:szCs w:val="28"/>
                        </w:rPr>
                        <w:t>Cultural Arts</w:t>
                      </w:r>
                    </w:p>
                    <w:p w:rsidR="00C6603F" w:rsidRPr="00F84985" w:rsidRDefault="00B15E90" w:rsidP="00C6603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color w:val="0000CC"/>
                          <w:sz w:val="27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CC"/>
                          <w:sz w:val="27"/>
                          <w:szCs w:val="28"/>
                        </w:rPr>
                        <w:t>Physical Fitness/Nutrition</w:t>
                      </w:r>
                    </w:p>
                    <w:p w:rsidR="00C6603F" w:rsidRPr="00431EFD" w:rsidRDefault="00C6603F" w:rsidP="00C6603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color w:val="0000CC"/>
                          <w:sz w:val="27"/>
                          <w:szCs w:val="28"/>
                        </w:rPr>
                      </w:pPr>
                      <w:r w:rsidRPr="00F84985">
                        <w:rPr>
                          <w:rFonts w:ascii="Arial" w:hAnsi="Arial" w:cs="Arial"/>
                          <w:b/>
                          <w:color w:val="0000CC"/>
                          <w:sz w:val="27"/>
                          <w:szCs w:val="28"/>
                        </w:rPr>
                        <w:t xml:space="preserve">Hands on Science </w:t>
                      </w:r>
                      <w:r w:rsidRPr="00431EFD">
                        <w:rPr>
                          <w:rFonts w:ascii="Arial" w:hAnsi="Arial" w:cs="Arial"/>
                          <w:b/>
                          <w:color w:val="0000CC"/>
                          <w:sz w:val="27"/>
                          <w:szCs w:val="28"/>
                        </w:rPr>
                        <w:t>and More</w:t>
                      </w:r>
                    </w:p>
                    <w:p w:rsidR="00BC13C9" w:rsidRDefault="00BC13C9" w:rsidP="00632442">
                      <w:pPr>
                        <w:pStyle w:val="ListParagraph"/>
                        <w:tabs>
                          <w:tab w:val="left" w:pos="90"/>
                          <w:tab w:val="left" w:pos="1530"/>
                        </w:tabs>
                        <w:spacing w:line="276" w:lineRule="auto"/>
                        <w:ind w:left="0" w:right="165"/>
                        <w:jc w:val="center"/>
                        <w:rPr>
                          <w:rFonts w:ascii="Arial Black" w:hAnsi="Arial Black" w:cs="Arial"/>
                          <w:b/>
                          <w:color w:val="0000CC"/>
                          <w:sz w:val="48"/>
                          <w:szCs w:val="48"/>
                        </w:rPr>
                      </w:pPr>
                    </w:p>
                    <w:p w:rsidR="00CA63C3" w:rsidRDefault="00CA63C3" w:rsidP="00632442">
                      <w:pPr>
                        <w:pStyle w:val="ListParagraph"/>
                        <w:tabs>
                          <w:tab w:val="left" w:pos="90"/>
                          <w:tab w:val="left" w:pos="1530"/>
                        </w:tabs>
                        <w:spacing w:line="276" w:lineRule="auto"/>
                        <w:ind w:left="0" w:right="165"/>
                        <w:jc w:val="center"/>
                        <w:rPr>
                          <w:rFonts w:ascii="Arial Black" w:hAnsi="Arial Black" w:cs="Arial"/>
                          <w:b/>
                          <w:color w:val="0000CC"/>
                          <w:sz w:val="48"/>
                          <w:szCs w:val="48"/>
                        </w:rPr>
                      </w:pPr>
                      <w:bookmarkStart w:id="1" w:name="_GoBack"/>
                      <w:bookmarkEnd w:id="1"/>
                      <w:r w:rsidRPr="00F84985">
                        <w:rPr>
                          <w:rFonts w:ascii="Arial Black" w:hAnsi="Arial Black" w:cs="Arial"/>
                          <w:b/>
                          <w:color w:val="0000CC"/>
                          <w:sz w:val="48"/>
                          <w:szCs w:val="48"/>
                        </w:rPr>
                        <w:t>REGISTER NOW!</w:t>
                      </w:r>
                    </w:p>
                    <w:p w:rsidR="00FA5E6D" w:rsidRPr="00FA5E6D" w:rsidRDefault="00E90F55" w:rsidP="00632442">
                      <w:pPr>
                        <w:pStyle w:val="ListParagraph"/>
                        <w:tabs>
                          <w:tab w:val="left" w:pos="90"/>
                          <w:tab w:val="left" w:pos="1530"/>
                        </w:tabs>
                        <w:spacing w:line="276" w:lineRule="auto"/>
                        <w:ind w:left="0" w:right="165"/>
                        <w:jc w:val="center"/>
                        <w:rPr>
                          <w:rFonts w:ascii="Arial Black" w:hAnsi="Arial Black" w:cs="Arial"/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0000CC"/>
                          <w:sz w:val="28"/>
                          <w:szCs w:val="28"/>
                        </w:rPr>
                        <w:t>Kait Davis</w:t>
                      </w:r>
                      <w:r w:rsidR="00FA5E6D">
                        <w:rPr>
                          <w:rFonts w:ascii="Arial Black" w:hAnsi="Arial Black" w:cs="Arial"/>
                          <w:b/>
                          <w:color w:val="0000CC"/>
                          <w:sz w:val="28"/>
                          <w:szCs w:val="28"/>
                        </w:rPr>
                        <w:t xml:space="preserve"> 407-</w:t>
                      </w:r>
                      <w:r w:rsidR="00B15E90">
                        <w:rPr>
                          <w:rFonts w:ascii="Arial Black" w:hAnsi="Arial Black" w:cs="Arial"/>
                          <w:b/>
                          <w:color w:val="0000CC"/>
                          <w:sz w:val="28"/>
                          <w:szCs w:val="28"/>
                        </w:rPr>
                        <w:t>296-6410</w:t>
                      </w:r>
                      <w:r w:rsidR="00FA5E6D">
                        <w:rPr>
                          <w:rFonts w:ascii="Arial Black" w:hAnsi="Arial Black" w:cs="Arial"/>
                          <w:b/>
                          <w:color w:val="0000CC"/>
                          <w:sz w:val="28"/>
                          <w:szCs w:val="28"/>
                        </w:rPr>
                        <w:t xml:space="preserve"> </w:t>
                      </w:r>
                    </w:p>
                    <w:p w:rsidR="00CA63C3" w:rsidRPr="00F84985" w:rsidRDefault="00FA5E6D" w:rsidP="00F8498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:rsidR="00CA63C3" w:rsidRPr="00F73F52" w:rsidRDefault="00C56CB0" w:rsidP="00F73F52">
                      <w:pPr>
                        <w:rPr>
                          <w:rFonts w:ascii="Arial" w:hAnsi="Arial" w:cs="Arial"/>
                          <w:color w:val="0000CC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>
                            <wp:extent cx="695325" cy="676275"/>
                            <wp:effectExtent l="0" t="0" r="9525" b="9525"/>
                            <wp:docPr id="2" name="Picture 8" descr="https://encrypted-tbn0.gstatic.com/images?q=tbn:ANd9GcQ_RkCeP-SuixEFptRD8HPV5bdlcBfWKMm4_GRVsL7G4I7rbSZKFA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encrypted-tbn0.gstatic.com/images?q=tbn:ANd9GcQ_RkCeP-SuixEFptRD8HPV5bdlcBfWKMm4_GRVsL7G4I7rbSZKFA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1238250" cy="581025"/>
                            <wp:effectExtent l="0" t="0" r="0" b="9525"/>
                            <wp:docPr id="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1362075" cy="504825"/>
                            <wp:effectExtent l="0" t="0" r="9525" b="9525"/>
                            <wp:docPr id="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075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1695450" cy="581025"/>
                            <wp:effectExtent l="0" t="0" r="0" b="9525"/>
                            <wp:docPr id="8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5450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1285875" cy="600075"/>
                            <wp:effectExtent l="0" t="0" r="9525" b="9525"/>
                            <wp:docPr id="10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87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-3257550</wp:posOffset>
                </wp:positionV>
                <wp:extent cx="5143500" cy="3971925"/>
                <wp:effectExtent l="0" t="0" r="0" b="95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397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63C3" w:rsidRPr="00F84985" w:rsidRDefault="00CA63C3" w:rsidP="00A6276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CC"/>
                                <w:sz w:val="64"/>
                                <w:szCs w:val="72"/>
                              </w:rPr>
                            </w:pPr>
                            <w:r w:rsidRPr="00F84985">
                              <w:rPr>
                                <w:rFonts w:ascii="Arial Black" w:hAnsi="Arial Black"/>
                                <w:b/>
                                <w:color w:val="0000CC"/>
                                <w:sz w:val="64"/>
                                <w:szCs w:val="72"/>
                              </w:rPr>
                              <w:t>21</w:t>
                            </w:r>
                            <w:r w:rsidRPr="00F84985">
                              <w:rPr>
                                <w:rFonts w:ascii="Arial Black" w:hAnsi="Arial Black"/>
                                <w:b/>
                                <w:color w:val="0000CC"/>
                                <w:sz w:val="64"/>
                                <w:szCs w:val="72"/>
                                <w:vertAlign w:val="superscript"/>
                              </w:rPr>
                              <w:t>st</w:t>
                            </w:r>
                          </w:p>
                          <w:p w:rsidR="00CA63C3" w:rsidRPr="00F84985" w:rsidRDefault="00CA63C3" w:rsidP="00A6276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CC"/>
                                <w:sz w:val="64"/>
                                <w:szCs w:val="72"/>
                              </w:rPr>
                            </w:pPr>
                            <w:r w:rsidRPr="00F84985">
                              <w:rPr>
                                <w:rFonts w:ascii="Arial Black" w:hAnsi="Arial Black"/>
                                <w:b/>
                                <w:color w:val="0000CC"/>
                                <w:sz w:val="64"/>
                                <w:szCs w:val="72"/>
                              </w:rPr>
                              <w:t>Century Community</w:t>
                            </w:r>
                          </w:p>
                          <w:p w:rsidR="00CA63C3" w:rsidRPr="00F84985" w:rsidRDefault="00CA63C3" w:rsidP="00A6276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CC"/>
                                <w:sz w:val="64"/>
                                <w:szCs w:val="72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F84985">
                                  <w:rPr>
                                    <w:rFonts w:ascii="Arial Black" w:hAnsi="Arial Black"/>
                                    <w:b/>
                                    <w:color w:val="0000CC"/>
                                    <w:sz w:val="64"/>
                                    <w:szCs w:val="72"/>
                                  </w:rPr>
                                  <w:t>Learning</w:t>
                                </w:r>
                              </w:smartTag>
                              <w:r w:rsidRPr="00F84985">
                                <w:rPr>
                                  <w:rFonts w:ascii="Arial Black" w:hAnsi="Arial Black"/>
                                  <w:b/>
                                  <w:color w:val="0000CC"/>
                                  <w:sz w:val="64"/>
                                  <w:szCs w:val="72"/>
                                </w:rPr>
                                <w:t xml:space="preserve"> </w:t>
                              </w:r>
                              <w:smartTag w:uri="urn:schemas-microsoft-com:office:smarttags" w:element="place">
                                <w:r w:rsidRPr="00F84985">
                                  <w:rPr>
                                    <w:rFonts w:ascii="Arial Black" w:hAnsi="Arial Black"/>
                                    <w:b/>
                                    <w:color w:val="0000CC"/>
                                    <w:sz w:val="64"/>
                                    <w:szCs w:val="72"/>
                                  </w:rPr>
                                  <w:t>Center</w:t>
                                </w:r>
                              </w:smartTag>
                            </w:smartTag>
                            <w:r w:rsidRPr="00F84985">
                              <w:rPr>
                                <w:rFonts w:ascii="Arial Black" w:hAnsi="Arial Black"/>
                                <w:b/>
                                <w:color w:val="0000CC"/>
                                <w:sz w:val="64"/>
                                <w:szCs w:val="72"/>
                              </w:rPr>
                              <w:t xml:space="preserve"> </w:t>
                            </w:r>
                            <w:r w:rsidRPr="00F84985">
                              <w:rPr>
                                <w:rFonts w:ascii="Arial Black" w:hAnsi="Arial Black"/>
                                <w:b/>
                                <w:color w:val="0000CC"/>
                                <w:sz w:val="64"/>
                                <w:szCs w:val="52"/>
                              </w:rPr>
                              <w:t>(CCLC</w:t>
                            </w:r>
                            <w:r w:rsidRPr="00F84985">
                              <w:rPr>
                                <w:b/>
                                <w:color w:val="0000CC"/>
                                <w:sz w:val="64"/>
                                <w:szCs w:val="5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67.5pt;margin-top:-256.5pt;width:405pt;height:31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99puQ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" filled="f" fillcolor="yellow" stroked="f">
                <v:textbox>
                  <w:txbxContent>
                    <w:p w:rsidR="00CA63C3" w:rsidRPr="00F84985" w:rsidRDefault="00CA63C3" w:rsidP="00A62761">
                      <w:pPr>
                        <w:jc w:val="center"/>
                        <w:rPr>
                          <w:rFonts w:ascii="Arial Black" w:hAnsi="Arial Black"/>
                          <w:b/>
                          <w:color w:val="0000CC"/>
                          <w:sz w:val="64"/>
                          <w:szCs w:val="72"/>
                        </w:rPr>
                      </w:pPr>
                      <w:r w:rsidRPr="00F84985">
                        <w:rPr>
                          <w:rFonts w:ascii="Arial Black" w:hAnsi="Arial Black"/>
                          <w:b/>
                          <w:color w:val="0000CC"/>
                          <w:sz w:val="64"/>
                          <w:szCs w:val="72"/>
                        </w:rPr>
                        <w:t>21</w:t>
                      </w:r>
                      <w:r w:rsidRPr="00F84985">
                        <w:rPr>
                          <w:rFonts w:ascii="Arial Black" w:hAnsi="Arial Black"/>
                          <w:b/>
                          <w:color w:val="0000CC"/>
                          <w:sz w:val="64"/>
                          <w:szCs w:val="72"/>
                          <w:vertAlign w:val="superscript"/>
                        </w:rPr>
                        <w:t>st</w:t>
                      </w:r>
                    </w:p>
                    <w:p w:rsidR="00CA63C3" w:rsidRPr="00F84985" w:rsidRDefault="00CA63C3" w:rsidP="00A62761">
                      <w:pPr>
                        <w:jc w:val="center"/>
                        <w:rPr>
                          <w:rFonts w:ascii="Arial Black" w:hAnsi="Arial Black"/>
                          <w:b/>
                          <w:color w:val="0000CC"/>
                          <w:sz w:val="64"/>
                          <w:szCs w:val="72"/>
                        </w:rPr>
                      </w:pPr>
                      <w:r w:rsidRPr="00F84985">
                        <w:rPr>
                          <w:rFonts w:ascii="Arial Black" w:hAnsi="Arial Black"/>
                          <w:b/>
                          <w:color w:val="0000CC"/>
                          <w:sz w:val="64"/>
                          <w:szCs w:val="72"/>
                        </w:rPr>
                        <w:t>Century Community</w:t>
                      </w:r>
                    </w:p>
                    <w:p w:rsidR="00CA63C3" w:rsidRPr="00F84985" w:rsidRDefault="00CA63C3" w:rsidP="00A62761">
                      <w:pPr>
                        <w:jc w:val="center"/>
                        <w:rPr>
                          <w:rFonts w:ascii="Arial Black" w:hAnsi="Arial Black"/>
                          <w:b/>
                          <w:color w:val="0000CC"/>
                          <w:sz w:val="64"/>
                          <w:szCs w:val="72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F84985">
                            <w:rPr>
                              <w:rFonts w:ascii="Arial Black" w:hAnsi="Arial Black"/>
                              <w:b/>
                              <w:color w:val="0000CC"/>
                              <w:sz w:val="64"/>
                              <w:szCs w:val="72"/>
                            </w:rPr>
                            <w:t>Learning</w:t>
                          </w:r>
                        </w:smartTag>
                        <w:r w:rsidRPr="00F84985">
                          <w:rPr>
                            <w:rFonts w:ascii="Arial Black" w:hAnsi="Arial Black"/>
                            <w:b/>
                            <w:color w:val="0000CC"/>
                            <w:sz w:val="64"/>
                            <w:szCs w:val="72"/>
                          </w:rPr>
                          <w:t xml:space="preserve"> </w:t>
                        </w:r>
                        <w:smartTag w:uri="urn:schemas-microsoft-com:office:smarttags" w:element="place">
                          <w:r w:rsidRPr="00F84985">
                            <w:rPr>
                              <w:rFonts w:ascii="Arial Black" w:hAnsi="Arial Black"/>
                              <w:b/>
                              <w:color w:val="0000CC"/>
                              <w:sz w:val="64"/>
                              <w:szCs w:val="72"/>
                            </w:rPr>
                            <w:t>Center</w:t>
                          </w:r>
                        </w:smartTag>
                      </w:smartTag>
                      <w:r w:rsidRPr="00F84985">
                        <w:rPr>
                          <w:rFonts w:ascii="Arial Black" w:hAnsi="Arial Black"/>
                          <w:b/>
                          <w:color w:val="0000CC"/>
                          <w:sz w:val="64"/>
                          <w:szCs w:val="72"/>
                        </w:rPr>
                        <w:t xml:space="preserve"> </w:t>
                      </w:r>
                      <w:r w:rsidRPr="00F84985">
                        <w:rPr>
                          <w:rFonts w:ascii="Arial Black" w:hAnsi="Arial Black"/>
                          <w:b/>
                          <w:color w:val="0000CC"/>
                          <w:sz w:val="64"/>
                          <w:szCs w:val="52"/>
                        </w:rPr>
                        <w:t>(CCLC</w:t>
                      </w:r>
                      <w:r w:rsidRPr="00F84985">
                        <w:rPr>
                          <w:b/>
                          <w:color w:val="0000CC"/>
                          <w:sz w:val="64"/>
                          <w:szCs w:val="5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115175" cy="9134475"/>
            <wp:effectExtent l="0" t="0" r="9525" b="9525"/>
            <wp:wrapNone/>
            <wp:docPr id="5" name="Picture 1" descr="Flag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13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3C3" w:rsidRPr="00292881" w:rsidRDefault="00CA63C3" w:rsidP="00A62761">
      <w:pPr>
        <w:pStyle w:val="Heading2"/>
        <w:ind w:left="90"/>
      </w:pPr>
    </w:p>
    <w:sectPr w:rsidR="00CA63C3" w:rsidRPr="00292881" w:rsidSect="007B1CBA">
      <w:pgSz w:w="12240" w:h="15840"/>
      <w:pgMar w:top="648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DA8" w:rsidRDefault="00374DA8" w:rsidP="00A62761">
      <w:r>
        <w:separator/>
      </w:r>
    </w:p>
  </w:endnote>
  <w:endnote w:type="continuationSeparator" w:id="0">
    <w:p w:rsidR="00374DA8" w:rsidRDefault="00374DA8" w:rsidP="00A62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DA8" w:rsidRDefault="00374DA8" w:rsidP="00A62761">
      <w:r>
        <w:separator/>
      </w:r>
    </w:p>
  </w:footnote>
  <w:footnote w:type="continuationSeparator" w:id="0">
    <w:p w:rsidR="00374DA8" w:rsidRDefault="00374DA8" w:rsidP="00A627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7D3EAE"/>
    <w:multiLevelType w:val="hybridMultilevel"/>
    <w:tmpl w:val="4404DE04"/>
    <w:lvl w:ilvl="0" w:tplc="7A442550">
      <w:start w:val="1"/>
      <w:numFmt w:val="bullet"/>
      <w:lvlText w:val="ê"/>
      <w:lvlJc w:val="left"/>
      <w:pPr>
        <w:ind w:left="720" w:hanging="360"/>
      </w:pPr>
      <w:rPr>
        <w:rFonts w:ascii="Wingdings 2" w:hAnsi="Wingdings 2" w:hint="default"/>
        <w:color w:val="FF0000"/>
      </w:rPr>
    </w:lvl>
    <w:lvl w:ilvl="1" w:tplc="A54030AA">
      <w:start w:val="1"/>
      <w:numFmt w:val="bullet"/>
      <w:lvlText w:val="ê"/>
      <w:lvlJc w:val="left"/>
      <w:pPr>
        <w:ind w:left="1440" w:hanging="360"/>
      </w:pPr>
      <w:rPr>
        <w:rFonts w:ascii="Wingdings 2" w:hAnsi="Wingdings 2" w:hint="default"/>
        <w:color w:val="FF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761"/>
    <w:rsid w:val="00035EC5"/>
    <w:rsid w:val="000D4641"/>
    <w:rsid w:val="001834ED"/>
    <w:rsid w:val="001C5F5D"/>
    <w:rsid w:val="00214FEB"/>
    <w:rsid w:val="00257CFE"/>
    <w:rsid w:val="002856B0"/>
    <w:rsid w:val="00292881"/>
    <w:rsid w:val="002B29EA"/>
    <w:rsid w:val="00363D93"/>
    <w:rsid w:val="00374DA8"/>
    <w:rsid w:val="003E6992"/>
    <w:rsid w:val="0042204C"/>
    <w:rsid w:val="00431205"/>
    <w:rsid w:val="00536D8D"/>
    <w:rsid w:val="00554865"/>
    <w:rsid w:val="00574FA7"/>
    <w:rsid w:val="00584A14"/>
    <w:rsid w:val="00632442"/>
    <w:rsid w:val="006353E2"/>
    <w:rsid w:val="006C4E01"/>
    <w:rsid w:val="006D6881"/>
    <w:rsid w:val="00711200"/>
    <w:rsid w:val="007B1CBA"/>
    <w:rsid w:val="007E2FA4"/>
    <w:rsid w:val="00862C8C"/>
    <w:rsid w:val="00876D7F"/>
    <w:rsid w:val="008934CF"/>
    <w:rsid w:val="008B5B73"/>
    <w:rsid w:val="00914322"/>
    <w:rsid w:val="00976F96"/>
    <w:rsid w:val="00977939"/>
    <w:rsid w:val="00A62761"/>
    <w:rsid w:val="00A66AA7"/>
    <w:rsid w:val="00AA4546"/>
    <w:rsid w:val="00AC2C76"/>
    <w:rsid w:val="00AF31D0"/>
    <w:rsid w:val="00B15E90"/>
    <w:rsid w:val="00BC13C9"/>
    <w:rsid w:val="00C0169B"/>
    <w:rsid w:val="00C56CB0"/>
    <w:rsid w:val="00C656A3"/>
    <w:rsid w:val="00C6603F"/>
    <w:rsid w:val="00CA082F"/>
    <w:rsid w:val="00CA63C3"/>
    <w:rsid w:val="00D71E73"/>
    <w:rsid w:val="00DE55AF"/>
    <w:rsid w:val="00E15CE9"/>
    <w:rsid w:val="00E232A5"/>
    <w:rsid w:val="00E46190"/>
    <w:rsid w:val="00E53A36"/>
    <w:rsid w:val="00E7488B"/>
    <w:rsid w:val="00E90F55"/>
    <w:rsid w:val="00E97D81"/>
    <w:rsid w:val="00EA1A7B"/>
    <w:rsid w:val="00EB2295"/>
    <w:rsid w:val="00F10D3D"/>
    <w:rsid w:val="00F73F52"/>
    <w:rsid w:val="00F84985"/>
    <w:rsid w:val="00FA2E49"/>
    <w:rsid w:val="00FA5E6D"/>
    <w:rsid w:val="00FD338F"/>
    <w:rsid w:val="00FD3797"/>
    <w:rsid w:val="00FE22FD"/>
    <w:rsid w:val="00FF5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3A7BF37A"/>
  <w15:docId w15:val="{627DF23B-706D-4E3C-9D1C-C27AC1808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1CBA"/>
    <w:rPr>
      <w:rFonts w:ascii="Book Antiqua" w:hAnsi="Book Antiqua"/>
      <w:sz w:val="20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B1CBA"/>
    <w:pPr>
      <w:spacing w:after="200"/>
      <w:outlineLvl w:val="0"/>
    </w:pPr>
    <w:rPr>
      <w:b/>
      <w:color w:val="244061"/>
      <w:sz w:val="14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B1CBA"/>
    <w:pPr>
      <w:spacing w:line="360" w:lineRule="auto"/>
      <w:ind w:left="216" w:right="3600"/>
      <w:outlineLvl w:val="1"/>
    </w:pPr>
    <w:rPr>
      <w:color w:val="C0504D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E22F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E22FD"/>
    <w:rPr>
      <w:rFonts w:ascii="Cambria" w:hAnsi="Cambria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6C4E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E22FD"/>
    <w:rPr>
      <w:rFonts w:cs="Times New Roman"/>
      <w:sz w:val="2"/>
    </w:rPr>
  </w:style>
  <w:style w:type="character" w:styleId="PlaceholderText">
    <w:name w:val="Placeholder Text"/>
    <w:basedOn w:val="DefaultParagraphFont"/>
    <w:uiPriority w:val="99"/>
    <w:semiHidden/>
    <w:rsid w:val="007B1CBA"/>
    <w:rPr>
      <w:rFonts w:cs="Times New Roman"/>
      <w:color w:val="808080"/>
    </w:rPr>
  </w:style>
  <w:style w:type="paragraph" w:styleId="Header">
    <w:name w:val="header"/>
    <w:basedOn w:val="Normal"/>
    <w:link w:val="HeaderChar"/>
    <w:uiPriority w:val="99"/>
    <w:rsid w:val="00A627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62761"/>
    <w:rPr>
      <w:rFonts w:ascii="Book Antiqua" w:hAnsi="Book Antiqu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A627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62761"/>
    <w:rPr>
      <w:rFonts w:ascii="Book Antiqua" w:hAnsi="Book Antiqua" w:cs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A627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imgres?hl=en&amp;biw=1537&amp;bih=741&amp;tbs=itp:clipart&amp;tbm=isch&amp;tbnid=9Zxo8pcdOVQyJM:&amp;imgrefurl=http://www.acclaimimages.com/_gallery/_image_pages/0110-0908-1710-0144.html&amp;docid=MhaVUYTmFb43HM&amp;imgurl=http://www.acclaimimages.com/_gallery/_images_n300/0110-0908-1710-0144_little_boy_learning_to_cook.jpg&amp;w=300&amp;h=293&amp;ei=QNiKUPLIMpKY9QTkpIB4&amp;zoom=1&amp;iact=hc&amp;vpx=1234&amp;vpy=180&amp;dur=942&amp;hovh=222&amp;hovw=227&amp;tx=113&amp;ty=124&amp;sig=108031173606506878152&amp;page=1&amp;tbnh=145&amp;tbnw=149&amp;start=0&amp;ndsp=24&amp;ved=1t:429,r:14,s:0" TargetMode="External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TY\Documents\BURKE\MS_Flag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MS_FlagFlyer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American flag flyer</vt:lpstr>
    </vt:vector>
  </TitlesOfParts>
  <Company>Home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American flag flyer</dc:title>
  <dc:creator>Patty Cloy</dc:creator>
  <cp:lastModifiedBy>Rios, Domaly</cp:lastModifiedBy>
  <cp:revision>2</cp:revision>
  <cp:lastPrinted>2012-10-26T18:41:00Z</cp:lastPrinted>
  <dcterms:created xsi:type="dcterms:W3CDTF">2018-10-09T20:15:00Z</dcterms:created>
  <dcterms:modified xsi:type="dcterms:W3CDTF">2018-10-09T20:15:00Z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TC010178411033</vt:lpwstr>
  </property>
</Properties>
</file>